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34D79" w14:textId="389B7891" w:rsidR="00A5567F" w:rsidRDefault="00A5567F" w:rsidP="00A5567F">
      <w:pPr>
        <w:pStyle w:val="Heading2"/>
      </w:pPr>
      <w:bookmarkStart w:id="0" w:name="_GoBack"/>
      <w:bookmarkEnd w:id="0"/>
      <w:r>
        <w:t>Reading maps</w:t>
      </w:r>
    </w:p>
    <w:p w14:paraId="58129565" w14:textId="77777777" w:rsidR="00ED3F93" w:rsidRDefault="00ED3F93" w:rsidP="00854AFB"/>
    <w:p w14:paraId="053661B5" w14:textId="2992EACE" w:rsidR="00854AFB" w:rsidRPr="00854AFB" w:rsidRDefault="00854AFB" w:rsidP="00854AFB">
      <w:r w:rsidRPr="00854AFB">
        <w:t>This activity aims to enable a worker to gain some familiarisation with using</w:t>
      </w:r>
      <w:r>
        <w:t xml:space="preserve"> </w:t>
      </w:r>
      <w:r w:rsidRPr="00A5567F">
        <w:rPr>
          <w:i/>
        </w:rPr>
        <w:t>Google maps</w:t>
      </w:r>
      <w:r>
        <w:t xml:space="preserve"> to identify a route to travel from one location to the next.</w:t>
      </w:r>
      <w:r w:rsidRPr="00854AFB">
        <w:t xml:space="preserve"> </w:t>
      </w:r>
      <w:r>
        <w:t xml:space="preserve">This activity is designed for the learner to work with </w:t>
      </w:r>
      <w:r w:rsidRPr="00854AFB">
        <w:t xml:space="preserve">a more experienced </w:t>
      </w:r>
      <w:r w:rsidR="0040066D">
        <w:t>map-reader</w:t>
      </w:r>
      <w:r>
        <w:t xml:space="preserve"> who is familiar with </w:t>
      </w:r>
      <w:r w:rsidRPr="00A5567F">
        <w:rPr>
          <w:i/>
        </w:rPr>
        <w:t>Google maps</w:t>
      </w:r>
      <w:r>
        <w:t xml:space="preserve">, </w:t>
      </w:r>
      <w:r w:rsidRPr="00854AFB">
        <w:t xml:space="preserve">to guide the learning process. </w:t>
      </w:r>
    </w:p>
    <w:p w14:paraId="4348A5A2" w14:textId="77777777" w:rsidR="00BD6461" w:rsidRDefault="00BD6461" w:rsidP="00854AFB">
      <w:pPr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  <w:spacing w:before="60" w:after="60" w:line="240" w:lineRule="auto"/>
        <w:outlineLvl w:val="2"/>
        <w:rPr>
          <w:b/>
          <w:sz w:val="24"/>
          <w:szCs w:val="24"/>
        </w:rPr>
      </w:pPr>
    </w:p>
    <w:p w14:paraId="3F6D26D2" w14:textId="097B3E52" w:rsidR="00ED3F93" w:rsidRPr="00BD6461" w:rsidRDefault="00ED3F93" w:rsidP="00BD6461">
      <w:pPr>
        <w:pStyle w:val="Heading3"/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</w:pPr>
      <w:r w:rsidRPr="00BD6461">
        <w:t>Who is this activity aimed at?</w:t>
      </w:r>
    </w:p>
    <w:p w14:paraId="54771F89" w14:textId="36851F6F" w:rsidR="00ED3F93" w:rsidRPr="00BD6461" w:rsidRDefault="00ED3F93" w:rsidP="00ED3F93">
      <w:pPr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  <w:spacing w:before="60" w:after="60" w:line="240" w:lineRule="auto"/>
        <w:outlineLvl w:val="2"/>
      </w:pPr>
      <w:r>
        <w:t xml:space="preserve">This activity </w:t>
      </w:r>
      <w:r w:rsidR="00BD6461">
        <w:t xml:space="preserve">will </w:t>
      </w:r>
      <w:r>
        <w:t>provide workers with practise</w:t>
      </w:r>
      <w:r w:rsidR="00BD6461">
        <w:t xml:space="preserve"> at using Google maps.</w:t>
      </w:r>
      <w:r>
        <w:t xml:space="preserve"> </w:t>
      </w:r>
      <w:r w:rsidRPr="00ED3F93">
        <w:t xml:space="preserve">At the end of the activity, the worker will have gained some basic knowledge </w:t>
      </w:r>
      <w:r w:rsidR="00BD6461">
        <w:t xml:space="preserve">and practise </w:t>
      </w:r>
      <w:r w:rsidRPr="00ED3F93">
        <w:t xml:space="preserve">in using Google maps to identify routes from one location to the </w:t>
      </w:r>
      <w:r w:rsidRPr="00BD6461">
        <w:t xml:space="preserve">next. </w:t>
      </w:r>
      <w:r w:rsidR="00BD6461" w:rsidRPr="00BD6461">
        <w:t xml:space="preserve">It will </w:t>
      </w:r>
      <w:r w:rsidR="00BD6461">
        <w:t xml:space="preserve">also </w:t>
      </w:r>
      <w:r w:rsidR="00BD6461" w:rsidRPr="00BD6461">
        <w:t>provide practise in b</w:t>
      </w:r>
      <w:r w:rsidR="00BD6461">
        <w:t>o</w:t>
      </w:r>
      <w:r w:rsidR="00BD6461" w:rsidRPr="00BD6461">
        <w:t>th using a digital device</w:t>
      </w:r>
      <w:r w:rsidR="00BD6461">
        <w:t>.</w:t>
      </w:r>
    </w:p>
    <w:p w14:paraId="7D3D03F7" w14:textId="77777777" w:rsidR="00854AFB" w:rsidRPr="00BD6461" w:rsidRDefault="00854AFB" w:rsidP="00BD6461">
      <w:pPr>
        <w:pStyle w:val="Heading3"/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</w:pPr>
      <w:r w:rsidRPr="00854AFB">
        <w:t xml:space="preserve">Outcome: </w:t>
      </w:r>
    </w:p>
    <w:p w14:paraId="66491BF4" w14:textId="77777777" w:rsidR="00BD6461" w:rsidRDefault="0040066D" w:rsidP="00BD6461">
      <w:pPr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</w:pPr>
      <w:r w:rsidRPr="00A5567F">
        <w:rPr>
          <w:i/>
        </w:rPr>
        <w:t>Google maps</w:t>
      </w:r>
      <w:r>
        <w:t xml:space="preserve"> are</w:t>
      </w:r>
      <w:r w:rsidR="00854AFB">
        <w:t xml:space="preserve"> a readily available free tool that can be used to assist navigation from one location to another. </w:t>
      </w:r>
      <w:r w:rsidR="00854AFB" w:rsidRPr="00854AFB">
        <w:t xml:space="preserve">This activity will enable you to work with a more experienced person </w:t>
      </w:r>
      <w:r w:rsidR="00854AFB">
        <w:t xml:space="preserve">in map reading and </w:t>
      </w:r>
      <w:r w:rsidR="00854AFB" w:rsidRPr="00A5567F">
        <w:rPr>
          <w:i/>
        </w:rPr>
        <w:t>Google maps</w:t>
      </w:r>
      <w:r w:rsidR="00854AFB" w:rsidRPr="00854AFB">
        <w:t xml:space="preserve">, to gain a basic knowledge of </w:t>
      </w:r>
      <w:r w:rsidR="00854AFB" w:rsidRPr="00A5567F">
        <w:rPr>
          <w:i/>
        </w:rPr>
        <w:t>Google maps</w:t>
      </w:r>
      <w:r w:rsidR="00854AFB">
        <w:t xml:space="preserve"> and its use in </w:t>
      </w:r>
      <w:r w:rsidR="00A5567F">
        <w:t xml:space="preserve">planning </w:t>
      </w:r>
      <w:r w:rsidR="00854AFB">
        <w:t xml:space="preserve">routes. </w:t>
      </w:r>
    </w:p>
    <w:p w14:paraId="05FD53CD" w14:textId="1DC25521" w:rsidR="00854AFB" w:rsidRPr="00BD6461" w:rsidRDefault="00854AFB" w:rsidP="00BD6461">
      <w:pPr>
        <w:pStyle w:val="Heading3"/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</w:pPr>
      <w:r w:rsidRPr="00854AFB">
        <w:t>Preparation:</w:t>
      </w:r>
    </w:p>
    <w:p w14:paraId="628480BD" w14:textId="10EF9857" w:rsidR="00854AFB" w:rsidRPr="00854AFB" w:rsidRDefault="00854AFB" w:rsidP="00854AFB">
      <w:pPr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</w:pPr>
      <w:r w:rsidRPr="00854AFB">
        <w:t xml:space="preserve">An experienced </w:t>
      </w:r>
      <w:r w:rsidR="0040066D">
        <w:t>map-reader</w:t>
      </w:r>
      <w:r>
        <w:t xml:space="preserve"> </w:t>
      </w:r>
      <w:r w:rsidRPr="00854AFB">
        <w:t xml:space="preserve">and knowledgeable person in the use of </w:t>
      </w:r>
      <w:r>
        <w:t xml:space="preserve">Google maps </w:t>
      </w:r>
      <w:r w:rsidRPr="00854AFB">
        <w:t xml:space="preserve">eg. supervisor, will work with a learner to undertake the activity below. A discussion on how </w:t>
      </w:r>
      <w:r w:rsidR="0040066D">
        <w:t xml:space="preserve">Google maps can be used </w:t>
      </w:r>
      <w:r w:rsidRPr="00854AFB">
        <w:t>in your workplace would assist the learner</w:t>
      </w:r>
      <w:r w:rsidR="0040066D">
        <w:t xml:space="preserve">. </w:t>
      </w:r>
      <w:r w:rsidRPr="00854AFB">
        <w:t>Some workplace examples may be demonstrated to assist in this process.</w:t>
      </w:r>
    </w:p>
    <w:p w14:paraId="104BC561" w14:textId="77777777" w:rsidR="00854AFB" w:rsidRPr="00BD6461" w:rsidRDefault="00854AFB" w:rsidP="00BD6461">
      <w:pPr>
        <w:pStyle w:val="Heading3"/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</w:pPr>
      <w:r w:rsidRPr="00854AFB">
        <w:t>What will you need?</w:t>
      </w:r>
    </w:p>
    <w:p w14:paraId="366AD113" w14:textId="1044FD50" w:rsidR="00854AFB" w:rsidRPr="00854AFB" w:rsidRDefault="00854AFB" w:rsidP="00854AFB">
      <w:pPr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</w:pPr>
      <w:r w:rsidRPr="00854AFB">
        <w:t>You will need access to</w:t>
      </w:r>
      <w:r w:rsidR="00BD6461">
        <w:t xml:space="preserve"> a digital device with Google maps. A quiet location to work through the exercises. A series of workplace locations would add to this exercise.</w:t>
      </w:r>
    </w:p>
    <w:p w14:paraId="6353CB9B" w14:textId="77777777" w:rsidR="00BD6461" w:rsidRDefault="00BD6461">
      <w:pPr>
        <w:rPr>
          <w:rFonts w:eastAsiaTheme="majorEastAsia" w:cstheme="minorHAnsi"/>
          <w:b/>
          <w:bCs/>
          <w:color w:val="009999"/>
          <w:sz w:val="28"/>
          <w:szCs w:val="28"/>
        </w:rPr>
      </w:pPr>
      <w:r>
        <w:rPr>
          <w:rFonts w:eastAsiaTheme="majorEastAsia" w:cstheme="minorHAnsi"/>
          <w:b/>
          <w:bCs/>
          <w:color w:val="009999"/>
          <w:sz w:val="28"/>
          <w:szCs w:val="28"/>
        </w:rPr>
        <w:br w:type="page"/>
      </w:r>
    </w:p>
    <w:p w14:paraId="3AE39D6B" w14:textId="681E0933" w:rsidR="00854AFB" w:rsidRPr="00854AFB" w:rsidRDefault="00854AFB" w:rsidP="00854AFB">
      <w:pPr>
        <w:rPr>
          <w:rFonts w:eastAsiaTheme="majorEastAsia" w:cstheme="minorHAnsi"/>
          <w:b/>
          <w:bCs/>
          <w:color w:val="009999"/>
          <w:sz w:val="28"/>
          <w:szCs w:val="28"/>
        </w:rPr>
      </w:pPr>
      <w:r w:rsidRPr="00854AFB">
        <w:rPr>
          <w:rFonts w:eastAsiaTheme="majorEastAsia" w:cstheme="minorHAnsi"/>
          <w:b/>
          <w:bCs/>
          <w:color w:val="009999"/>
          <w:sz w:val="28"/>
          <w:szCs w:val="28"/>
        </w:rPr>
        <w:lastRenderedPageBreak/>
        <w:t>Activity</w:t>
      </w:r>
    </w:p>
    <w:p w14:paraId="1498919C" w14:textId="21998B65" w:rsidR="00E30CD5" w:rsidRDefault="0040066D" w:rsidP="00E30CD5">
      <w:r>
        <w:t>F</w:t>
      </w:r>
      <w:r w:rsidR="00E30CD5">
        <w:t>ollow the instructions below to explore ‘Google Maps’.</w:t>
      </w:r>
    </w:p>
    <w:p w14:paraId="3C16CE30" w14:textId="77777777" w:rsidR="00E30CD5" w:rsidRPr="00917AFD" w:rsidRDefault="00E30CD5" w:rsidP="00E30CD5">
      <w:pPr>
        <w:pStyle w:val="ListParagraph"/>
        <w:numPr>
          <w:ilvl w:val="0"/>
          <w:numId w:val="5"/>
        </w:numPr>
        <w:ind w:left="426" w:hanging="426"/>
        <w:rPr>
          <w:lang w:val="pl-PL"/>
        </w:rPr>
      </w:pPr>
      <w:r w:rsidRPr="00917AFD">
        <w:rPr>
          <w:lang w:val="pl-PL"/>
        </w:rPr>
        <w:t xml:space="preserve">Go to </w:t>
      </w:r>
      <w:hyperlink r:id="rId11" w:history="1">
        <w:r w:rsidRPr="00917AFD">
          <w:rPr>
            <w:rStyle w:val="Hyperlink"/>
            <w:lang w:val="pl-PL"/>
          </w:rPr>
          <w:t>www.google.com.au/maps</w:t>
        </w:r>
      </w:hyperlink>
    </w:p>
    <w:p w14:paraId="51F0C9F9" w14:textId="3CD8FB00" w:rsidR="00E30CD5" w:rsidRDefault="00E30CD5" w:rsidP="00E30CD5">
      <w:pPr>
        <w:pStyle w:val="ListParagraph"/>
        <w:numPr>
          <w:ilvl w:val="0"/>
          <w:numId w:val="5"/>
        </w:numPr>
        <w:ind w:left="426" w:hanging="426"/>
      </w:pPr>
      <w:r>
        <w:t>Type your current address into the box at the top left hand corner of page (make sure you type in the full address)</w:t>
      </w:r>
      <w:r w:rsidR="0040066D">
        <w:t xml:space="preserve"> and press enter</w:t>
      </w:r>
      <w:r>
        <w:t>. What happens?</w:t>
      </w:r>
    </w:p>
    <w:p w14:paraId="35065345" w14:textId="77777777" w:rsidR="0040066D" w:rsidRDefault="0040066D" w:rsidP="00A5567F">
      <w:pPr>
        <w:pBdr>
          <w:bottom w:val="single" w:sz="4" w:space="1" w:color="auto"/>
        </w:pBdr>
        <w:ind w:left="360"/>
      </w:pPr>
    </w:p>
    <w:p w14:paraId="4EB54DA4" w14:textId="77777777" w:rsidR="0040066D" w:rsidRDefault="0040066D" w:rsidP="00A5567F">
      <w:pPr>
        <w:ind w:left="360"/>
      </w:pPr>
    </w:p>
    <w:p w14:paraId="1C7062AC" w14:textId="77777777" w:rsidR="0040066D" w:rsidRDefault="0040066D" w:rsidP="00A5567F">
      <w:pPr>
        <w:pBdr>
          <w:bottom w:val="single" w:sz="4" w:space="1" w:color="auto"/>
        </w:pBdr>
        <w:ind w:left="360"/>
      </w:pPr>
    </w:p>
    <w:p w14:paraId="32537568" w14:textId="77777777" w:rsidR="0040066D" w:rsidRDefault="0040066D" w:rsidP="00A5567F">
      <w:pPr>
        <w:rPr>
          <w:noProof/>
          <w:lang w:eastAsia="en-AU"/>
        </w:rPr>
      </w:pPr>
    </w:p>
    <w:p w14:paraId="1D813AB0" w14:textId="77777777" w:rsidR="00E30CD5" w:rsidRDefault="00E30CD5" w:rsidP="00E30CD5">
      <w:pPr>
        <w:pStyle w:val="ListParagraph"/>
        <w:numPr>
          <w:ilvl w:val="0"/>
          <w:numId w:val="5"/>
        </w:numPr>
        <w:spacing w:after="160" w:line="259" w:lineRule="auto"/>
        <w:ind w:left="426" w:hanging="426"/>
      </w:pPr>
      <w:r>
        <w:t>Experiment with the buttons at the bottom right hand corner of the screen. What do each of them do?</w:t>
      </w:r>
    </w:p>
    <w:p w14:paraId="221DE7BB" w14:textId="50AF375D" w:rsidR="0040066D" w:rsidRDefault="000A713E" w:rsidP="0040066D">
      <w:pPr>
        <w:pBdr>
          <w:bottom w:val="single" w:sz="4" w:space="1" w:color="auto"/>
        </w:pBdr>
        <w:ind w:left="360"/>
      </w:pPr>
      <w:r>
        <w:rPr>
          <w:noProof/>
          <w:lang w:eastAsia="en-AU"/>
        </w:rPr>
        <w:drawing>
          <wp:inline distT="0" distB="0" distL="0" distR="0" wp14:anchorId="6CEBDBB3" wp14:editId="22FC26E8">
            <wp:extent cx="2645893" cy="206672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893" cy="20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CFE8" w14:textId="77777777" w:rsidR="0040066D" w:rsidRDefault="0040066D" w:rsidP="0040066D">
      <w:pPr>
        <w:pBdr>
          <w:bottom w:val="single" w:sz="4" w:space="1" w:color="auto"/>
        </w:pBdr>
        <w:ind w:left="360"/>
      </w:pPr>
    </w:p>
    <w:p w14:paraId="704FBCAF" w14:textId="77777777" w:rsidR="0040066D" w:rsidRDefault="0040066D" w:rsidP="0040066D">
      <w:pPr>
        <w:ind w:left="360"/>
      </w:pPr>
    </w:p>
    <w:p w14:paraId="37059C9B" w14:textId="77777777" w:rsidR="0040066D" w:rsidRDefault="0040066D" w:rsidP="0040066D">
      <w:pPr>
        <w:pBdr>
          <w:bottom w:val="single" w:sz="4" w:space="1" w:color="auto"/>
        </w:pBdr>
        <w:ind w:left="360"/>
      </w:pPr>
    </w:p>
    <w:p w14:paraId="6D55B548" w14:textId="77777777" w:rsidR="0040066D" w:rsidRDefault="0040066D" w:rsidP="0040066D">
      <w:pPr>
        <w:ind w:left="360"/>
      </w:pPr>
    </w:p>
    <w:p w14:paraId="4AC69338" w14:textId="77777777" w:rsidR="0040066D" w:rsidRDefault="0040066D" w:rsidP="0040066D">
      <w:pPr>
        <w:pBdr>
          <w:bottom w:val="single" w:sz="4" w:space="1" w:color="auto"/>
        </w:pBdr>
        <w:ind w:left="360"/>
      </w:pPr>
    </w:p>
    <w:p w14:paraId="3F0AA855" w14:textId="77777777" w:rsidR="0040066D" w:rsidRDefault="0040066D" w:rsidP="0040066D">
      <w:pPr>
        <w:ind w:left="360"/>
      </w:pPr>
    </w:p>
    <w:p w14:paraId="16E88851" w14:textId="77777777" w:rsidR="0040066D" w:rsidRDefault="0040066D" w:rsidP="0040066D">
      <w:pPr>
        <w:pBdr>
          <w:bottom w:val="single" w:sz="4" w:space="1" w:color="auto"/>
        </w:pBdr>
        <w:ind w:left="360"/>
      </w:pPr>
    </w:p>
    <w:p w14:paraId="217C7EA4" w14:textId="77777777" w:rsidR="0040066D" w:rsidRDefault="0040066D" w:rsidP="0040066D">
      <w:pPr>
        <w:spacing w:after="160" w:line="259" w:lineRule="auto"/>
        <w:ind w:left="360"/>
      </w:pPr>
    </w:p>
    <w:p w14:paraId="500F2AF4" w14:textId="77777777" w:rsidR="0040066D" w:rsidRDefault="0040066D" w:rsidP="00A5567F">
      <w:pPr>
        <w:spacing w:after="160" w:line="259" w:lineRule="auto"/>
        <w:ind w:left="360"/>
      </w:pPr>
    </w:p>
    <w:p w14:paraId="01B534A1" w14:textId="77777777" w:rsidR="00E30CD5" w:rsidRDefault="00E30CD5" w:rsidP="00E30CD5">
      <w:pPr>
        <w:pStyle w:val="ListParagraph"/>
        <w:numPr>
          <w:ilvl w:val="0"/>
          <w:numId w:val="5"/>
        </w:numPr>
        <w:spacing w:after="160" w:line="259" w:lineRule="auto"/>
        <w:ind w:left="426" w:hanging="426"/>
      </w:pPr>
      <w:r>
        <w:t>Select the ‘direction’ arrow in the top left corner and type in a location that you would like to go to. What happens?</w:t>
      </w:r>
    </w:p>
    <w:p w14:paraId="1FB0AAEE" w14:textId="108BA6BC" w:rsidR="00E30CD5" w:rsidRDefault="000A713E" w:rsidP="00E30CD5">
      <w:r>
        <w:rPr>
          <w:noProof/>
          <w:lang w:eastAsia="en-AU"/>
        </w:rPr>
        <w:drawing>
          <wp:inline distT="0" distB="0" distL="0" distR="0" wp14:anchorId="588843CD" wp14:editId="7A668DB3">
            <wp:extent cx="5730737" cy="3578662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357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230CD" w14:textId="77777777" w:rsidR="00AE0424" w:rsidRDefault="00AE0424" w:rsidP="00AE0424">
      <w:pPr>
        <w:pBdr>
          <w:bottom w:val="single" w:sz="4" w:space="1" w:color="auto"/>
        </w:pBdr>
        <w:ind w:left="360"/>
      </w:pPr>
    </w:p>
    <w:p w14:paraId="2B06F20E" w14:textId="77777777" w:rsidR="00AE0424" w:rsidRDefault="00AE0424" w:rsidP="00AE0424">
      <w:pPr>
        <w:ind w:left="360"/>
      </w:pPr>
    </w:p>
    <w:p w14:paraId="4480C4CC" w14:textId="77777777" w:rsidR="00AE0424" w:rsidRDefault="00AE0424" w:rsidP="00AE0424">
      <w:pPr>
        <w:pBdr>
          <w:bottom w:val="single" w:sz="4" w:space="1" w:color="auto"/>
        </w:pBdr>
        <w:ind w:left="360"/>
      </w:pPr>
    </w:p>
    <w:p w14:paraId="1B0AAB6A" w14:textId="77777777" w:rsidR="00AE0424" w:rsidRDefault="00AE0424" w:rsidP="00AE0424">
      <w:pPr>
        <w:ind w:left="360"/>
      </w:pPr>
    </w:p>
    <w:p w14:paraId="035ECB2B" w14:textId="77777777" w:rsidR="00AE0424" w:rsidRDefault="00AE0424" w:rsidP="00AE0424">
      <w:pPr>
        <w:pBdr>
          <w:bottom w:val="single" w:sz="4" w:space="1" w:color="auto"/>
        </w:pBdr>
        <w:ind w:left="360"/>
      </w:pPr>
    </w:p>
    <w:p w14:paraId="66A4D2F0" w14:textId="77777777" w:rsidR="00AE0424" w:rsidRDefault="00AE0424" w:rsidP="00AE0424">
      <w:pPr>
        <w:ind w:left="360"/>
      </w:pPr>
    </w:p>
    <w:p w14:paraId="5C3D225E" w14:textId="77777777" w:rsidR="00AE0424" w:rsidRDefault="00AE0424" w:rsidP="00AE0424">
      <w:pPr>
        <w:pBdr>
          <w:bottom w:val="single" w:sz="4" w:space="1" w:color="auto"/>
        </w:pBdr>
        <w:ind w:left="360"/>
      </w:pPr>
    </w:p>
    <w:p w14:paraId="305C608B" w14:textId="77777777" w:rsidR="00AE0424" w:rsidRDefault="00AE0424" w:rsidP="00AE0424">
      <w:pPr>
        <w:spacing w:after="160" w:line="259" w:lineRule="auto"/>
        <w:ind w:left="360"/>
      </w:pPr>
    </w:p>
    <w:p w14:paraId="59D2F29C" w14:textId="33F148D3" w:rsidR="00AE0424" w:rsidRDefault="00AE0424">
      <w:r>
        <w:br w:type="page"/>
      </w:r>
    </w:p>
    <w:p w14:paraId="4A839B52" w14:textId="77777777" w:rsidR="00AE0424" w:rsidRPr="00D20DB4" w:rsidRDefault="00AE0424" w:rsidP="00E30CD5"/>
    <w:p w14:paraId="4FD376D6" w14:textId="11EC8DB3" w:rsidR="00093864" w:rsidRDefault="00AE0424" w:rsidP="00FE4DE9">
      <w:pPr>
        <w:pStyle w:val="ListParagraph"/>
        <w:numPr>
          <w:ilvl w:val="0"/>
          <w:numId w:val="5"/>
        </w:numPr>
        <w:ind w:left="426" w:hanging="426"/>
      </w:pPr>
      <w:r>
        <w:t xml:space="preserve">Using Google maps identify the </w:t>
      </w:r>
      <w:r w:rsidR="00093864">
        <w:t>route from your current location to the closest bank. How far is it and how long would it take to drive there?</w:t>
      </w:r>
      <w:r w:rsidR="00341CFE">
        <w:br/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093864" w14:paraId="7AF45D33" w14:textId="77777777" w:rsidTr="000F695C">
        <w:tc>
          <w:tcPr>
            <w:tcW w:w="9350" w:type="dxa"/>
            <w:tcBorders>
              <w:bottom w:val="single" w:sz="4" w:space="0" w:color="A6A6A6" w:themeColor="background1" w:themeShade="A6"/>
            </w:tcBorders>
          </w:tcPr>
          <w:p w14:paraId="7E82C070" w14:textId="77777777" w:rsidR="00093864" w:rsidRDefault="00093864" w:rsidP="000F695C"/>
          <w:p w14:paraId="791D7A93" w14:textId="77777777" w:rsidR="00093864" w:rsidRDefault="00093864" w:rsidP="000F695C"/>
        </w:tc>
      </w:tr>
      <w:tr w:rsidR="00093864" w14:paraId="4E4D671F" w14:textId="77777777" w:rsidTr="000F6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BA85ADA" w14:textId="77777777" w:rsidR="00093864" w:rsidRDefault="00093864" w:rsidP="000F695C"/>
          <w:p w14:paraId="54B21145" w14:textId="77777777" w:rsidR="00093864" w:rsidRDefault="00093864" w:rsidP="000F695C"/>
        </w:tc>
      </w:tr>
      <w:tr w:rsidR="00093864" w14:paraId="2AEFDA13" w14:textId="77777777" w:rsidTr="00341CFE">
        <w:tc>
          <w:tcPr>
            <w:tcW w:w="9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0A79EF0D" w14:textId="77777777" w:rsidR="00093864" w:rsidRDefault="00093864" w:rsidP="000F695C"/>
          <w:p w14:paraId="02D47096" w14:textId="77777777" w:rsidR="00093864" w:rsidRDefault="00093864" w:rsidP="000F695C"/>
        </w:tc>
      </w:tr>
    </w:tbl>
    <w:p w14:paraId="4E8DCB7E" w14:textId="77777777" w:rsidR="00093864" w:rsidRDefault="00093864" w:rsidP="00093864">
      <w:pPr>
        <w:ind w:left="360"/>
      </w:pPr>
    </w:p>
    <w:p w14:paraId="30C48148" w14:textId="77777777" w:rsidR="00093864" w:rsidRDefault="00093864" w:rsidP="00FE4DE9">
      <w:pPr>
        <w:pStyle w:val="ListParagraph"/>
        <w:numPr>
          <w:ilvl w:val="0"/>
          <w:numId w:val="5"/>
        </w:numPr>
        <w:ind w:left="426" w:hanging="426"/>
      </w:pPr>
      <w:r>
        <w:t>The route from your home to a local supermarket. How far is it and how long would it take to drive? How long to walk?</w:t>
      </w:r>
      <w:r w:rsidR="00341CFE">
        <w:br/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093864" w14:paraId="5ABD2ADC" w14:textId="77777777" w:rsidTr="000F695C">
        <w:tc>
          <w:tcPr>
            <w:tcW w:w="9350" w:type="dxa"/>
            <w:tcBorders>
              <w:bottom w:val="single" w:sz="4" w:space="0" w:color="A6A6A6" w:themeColor="background1" w:themeShade="A6"/>
            </w:tcBorders>
          </w:tcPr>
          <w:p w14:paraId="7DA07F32" w14:textId="77777777" w:rsidR="00093864" w:rsidRDefault="00093864" w:rsidP="000F695C"/>
          <w:p w14:paraId="113C8B6A" w14:textId="77777777" w:rsidR="00093864" w:rsidRDefault="00093864" w:rsidP="000F695C"/>
        </w:tc>
      </w:tr>
      <w:tr w:rsidR="00093864" w14:paraId="3302FFBB" w14:textId="77777777" w:rsidTr="000F6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6223375" w14:textId="77777777" w:rsidR="00093864" w:rsidRDefault="00093864" w:rsidP="000F695C"/>
          <w:p w14:paraId="091CDACF" w14:textId="77777777" w:rsidR="00093864" w:rsidRDefault="00093864" w:rsidP="000F695C"/>
        </w:tc>
      </w:tr>
      <w:tr w:rsidR="00093864" w14:paraId="43EE01F5" w14:textId="77777777" w:rsidTr="00341CFE">
        <w:tc>
          <w:tcPr>
            <w:tcW w:w="9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5197C2F" w14:textId="77777777" w:rsidR="00093864" w:rsidRDefault="00093864" w:rsidP="000F695C"/>
          <w:p w14:paraId="0DBDC2FC" w14:textId="77777777" w:rsidR="00093864" w:rsidRDefault="00093864" w:rsidP="000F695C"/>
        </w:tc>
      </w:tr>
      <w:tr w:rsidR="00341CFE" w14:paraId="67706E8A" w14:textId="77777777" w:rsidTr="000F695C">
        <w:tc>
          <w:tcPr>
            <w:tcW w:w="9350" w:type="dxa"/>
            <w:tcBorders>
              <w:top w:val="single" w:sz="4" w:space="0" w:color="A6A6A6" w:themeColor="background1" w:themeShade="A6"/>
            </w:tcBorders>
          </w:tcPr>
          <w:p w14:paraId="1CCDE7A0" w14:textId="77777777" w:rsidR="00341CFE" w:rsidRDefault="00341CFE" w:rsidP="000F695C"/>
          <w:p w14:paraId="223BB3E0" w14:textId="77777777" w:rsidR="00341CFE" w:rsidRDefault="00341CFE" w:rsidP="000F695C"/>
        </w:tc>
      </w:tr>
    </w:tbl>
    <w:p w14:paraId="5F4D9FFD" w14:textId="77777777" w:rsidR="00093864" w:rsidRDefault="00093864" w:rsidP="00093864"/>
    <w:p w14:paraId="3FFF906A" w14:textId="77777777" w:rsidR="00093864" w:rsidRDefault="00093864" w:rsidP="00FE4DE9">
      <w:pPr>
        <w:pStyle w:val="ListParagraph"/>
        <w:numPr>
          <w:ilvl w:val="0"/>
          <w:numId w:val="5"/>
        </w:numPr>
        <w:ind w:left="426" w:hanging="426"/>
      </w:pPr>
      <w:r>
        <w:t>The route from your workplace, to a hospital. How far is it and how long would it take to drive there?</w:t>
      </w:r>
    </w:p>
    <w:p w14:paraId="4A5414BD" w14:textId="77777777" w:rsidR="00093864" w:rsidRDefault="00093864" w:rsidP="00FE4DE9"/>
    <w:tbl>
      <w:tblPr>
        <w:tblStyle w:val="TableGrid"/>
        <w:tblW w:w="0" w:type="auto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093864" w14:paraId="3E35180C" w14:textId="77777777" w:rsidTr="000F695C">
        <w:tc>
          <w:tcPr>
            <w:tcW w:w="9350" w:type="dxa"/>
            <w:tcBorders>
              <w:bottom w:val="single" w:sz="4" w:space="0" w:color="A6A6A6" w:themeColor="background1" w:themeShade="A6"/>
            </w:tcBorders>
          </w:tcPr>
          <w:p w14:paraId="16AC7586" w14:textId="77777777" w:rsidR="00093864" w:rsidRDefault="00093864" w:rsidP="000F695C"/>
          <w:p w14:paraId="71254781" w14:textId="77777777" w:rsidR="00093864" w:rsidRDefault="00093864" w:rsidP="000F695C"/>
        </w:tc>
      </w:tr>
      <w:tr w:rsidR="00093864" w14:paraId="67619E3C" w14:textId="77777777" w:rsidTr="000F6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5E86BB0" w14:textId="77777777" w:rsidR="00093864" w:rsidRDefault="00093864" w:rsidP="000F695C"/>
          <w:p w14:paraId="107804EC" w14:textId="77777777" w:rsidR="00093864" w:rsidRDefault="00093864" w:rsidP="000F695C"/>
        </w:tc>
      </w:tr>
      <w:tr w:rsidR="00093864" w14:paraId="2C39A961" w14:textId="77777777" w:rsidTr="00341CFE">
        <w:tc>
          <w:tcPr>
            <w:tcW w:w="9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7004F19" w14:textId="77777777" w:rsidR="00093864" w:rsidRDefault="00093864" w:rsidP="000F695C"/>
          <w:p w14:paraId="51E729C1" w14:textId="77777777" w:rsidR="00093864" w:rsidRDefault="00093864" w:rsidP="000F695C"/>
        </w:tc>
      </w:tr>
      <w:tr w:rsidR="00341CFE" w14:paraId="52B59E1B" w14:textId="77777777" w:rsidTr="000F695C">
        <w:tc>
          <w:tcPr>
            <w:tcW w:w="9350" w:type="dxa"/>
            <w:tcBorders>
              <w:top w:val="single" w:sz="4" w:space="0" w:color="A6A6A6" w:themeColor="background1" w:themeShade="A6"/>
            </w:tcBorders>
          </w:tcPr>
          <w:p w14:paraId="3B23C707" w14:textId="77777777" w:rsidR="00341CFE" w:rsidRDefault="00341CFE" w:rsidP="000F695C"/>
          <w:p w14:paraId="66973ABF" w14:textId="77777777" w:rsidR="00341CFE" w:rsidRDefault="00341CFE" w:rsidP="000F695C"/>
        </w:tc>
      </w:tr>
    </w:tbl>
    <w:p w14:paraId="1C7F6128" w14:textId="6C6A3011" w:rsidR="00AE0424" w:rsidRDefault="00AE0424" w:rsidP="00093864">
      <w:pPr>
        <w:pStyle w:val="ListParagraph"/>
      </w:pPr>
    </w:p>
    <w:p w14:paraId="40C2FB2E" w14:textId="77777777" w:rsidR="00AE0424" w:rsidRDefault="00AE0424">
      <w:r>
        <w:br w:type="page"/>
      </w:r>
    </w:p>
    <w:p w14:paraId="7FB20B58" w14:textId="77777777" w:rsidR="00093864" w:rsidRDefault="00093864" w:rsidP="00093864">
      <w:pPr>
        <w:pStyle w:val="ListParagraph"/>
      </w:pPr>
    </w:p>
    <w:p w14:paraId="5DBEEBDC" w14:textId="77777777" w:rsidR="00341CFE" w:rsidRDefault="00341CFE" w:rsidP="00FE4DE9">
      <w:pPr>
        <w:pStyle w:val="ListParagraph"/>
        <w:numPr>
          <w:ilvl w:val="0"/>
          <w:numId w:val="5"/>
        </w:numPr>
        <w:ind w:left="426" w:hanging="426"/>
      </w:pPr>
      <w:r>
        <w:t>Give a colleague detailed, verbal instructions on how to drive to the nearest airport.</w:t>
      </w:r>
    </w:p>
    <w:p w14:paraId="17D2A6B0" w14:textId="77777777" w:rsidR="00AE0424" w:rsidRDefault="00AE0424" w:rsidP="00A5567F">
      <w:pPr>
        <w:pBdr>
          <w:bottom w:val="single" w:sz="4" w:space="1" w:color="auto"/>
        </w:pBdr>
        <w:ind w:left="360"/>
      </w:pPr>
    </w:p>
    <w:p w14:paraId="07516B75" w14:textId="77777777" w:rsidR="00AE0424" w:rsidRDefault="00AE0424" w:rsidP="00A5567F">
      <w:pPr>
        <w:ind w:left="360"/>
      </w:pPr>
    </w:p>
    <w:p w14:paraId="59941FD9" w14:textId="77777777" w:rsidR="00AE0424" w:rsidRDefault="00AE0424" w:rsidP="00A5567F">
      <w:pPr>
        <w:pBdr>
          <w:bottom w:val="single" w:sz="4" w:space="1" w:color="auto"/>
        </w:pBdr>
        <w:ind w:left="360"/>
      </w:pPr>
    </w:p>
    <w:p w14:paraId="2296B874" w14:textId="77777777" w:rsidR="00AE0424" w:rsidRDefault="00AE0424" w:rsidP="00A5567F">
      <w:pPr>
        <w:ind w:left="360"/>
      </w:pPr>
    </w:p>
    <w:p w14:paraId="0B2EEDD8" w14:textId="77777777" w:rsidR="00AE0424" w:rsidRDefault="00AE0424" w:rsidP="00A5567F">
      <w:pPr>
        <w:pBdr>
          <w:bottom w:val="single" w:sz="4" w:space="1" w:color="auto"/>
        </w:pBdr>
        <w:ind w:left="360"/>
      </w:pPr>
    </w:p>
    <w:p w14:paraId="226737AF" w14:textId="77777777" w:rsidR="00AE0424" w:rsidRDefault="00AE0424" w:rsidP="00A5567F">
      <w:pPr>
        <w:ind w:left="360"/>
      </w:pPr>
    </w:p>
    <w:p w14:paraId="6CD00199" w14:textId="77777777" w:rsidR="00AE0424" w:rsidRDefault="00AE0424" w:rsidP="00A5567F">
      <w:pPr>
        <w:pBdr>
          <w:bottom w:val="single" w:sz="4" w:space="1" w:color="auto"/>
        </w:pBdr>
        <w:ind w:left="360"/>
      </w:pPr>
    </w:p>
    <w:p w14:paraId="02DA404C" w14:textId="77777777" w:rsidR="00AE0424" w:rsidRDefault="00AE0424" w:rsidP="00A5567F">
      <w:pPr>
        <w:spacing w:after="160" w:line="259" w:lineRule="auto"/>
        <w:ind w:left="360"/>
      </w:pPr>
    </w:p>
    <w:p w14:paraId="61C24E1F" w14:textId="77777777" w:rsidR="00917AFD" w:rsidRDefault="00917AFD" w:rsidP="00FE4DE9">
      <w:pPr>
        <w:pStyle w:val="ListParagraph"/>
        <w:numPr>
          <w:ilvl w:val="0"/>
          <w:numId w:val="5"/>
        </w:numPr>
        <w:ind w:left="426" w:hanging="426"/>
      </w:pPr>
      <w:r>
        <w:t xml:space="preserve">On google maps, plan a route from your home to an address of a family member or friend.  Once you have planned and mapped the route, print out the map and the </w:t>
      </w:r>
      <w:r w:rsidR="009D6083">
        <w:t xml:space="preserve">detailed </w:t>
      </w:r>
      <w:r>
        <w:t xml:space="preserve">driving </w:t>
      </w:r>
      <w:r w:rsidR="009D6083">
        <w:t>directions</w:t>
      </w:r>
      <w:r>
        <w:t xml:space="preserve"> </w:t>
      </w:r>
    </w:p>
    <w:p w14:paraId="756078C7" w14:textId="77777777" w:rsidR="00AE0424" w:rsidRDefault="00AE0424" w:rsidP="00A5567F">
      <w:pPr>
        <w:pBdr>
          <w:bottom w:val="single" w:sz="4" w:space="1" w:color="auto"/>
        </w:pBdr>
        <w:ind w:left="360"/>
      </w:pPr>
    </w:p>
    <w:p w14:paraId="11066AB9" w14:textId="77777777" w:rsidR="00AE0424" w:rsidRDefault="00AE0424" w:rsidP="00A5567F">
      <w:pPr>
        <w:ind w:left="360"/>
      </w:pPr>
    </w:p>
    <w:p w14:paraId="3E38FB92" w14:textId="77777777" w:rsidR="00AE0424" w:rsidRDefault="00AE0424" w:rsidP="00A5567F">
      <w:pPr>
        <w:pBdr>
          <w:bottom w:val="single" w:sz="4" w:space="1" w:color="auto"/>
        </w:pBdr>
        <w:ind w:left="360"/>
      </w:pPr>
    </w:p>
    <w:p w14:paraId="2B17EB01" w14:textId="77777777" w:rsidR="00AE0424" w:rsidRDefault="00AE0424" w:rsidP="00A5567F">
      <w:pPr>
        <w:ind w:left="360"/>
      </w:pPr>
    </w:p>
    <w:p w14:paraId="4F9F4C78" w14:textId="77777777" w:rsidR="00AE0424" w:rsidRDefault="00AE0424" w:rsidP="00A5567F">
      <w:pPr>
        <w:pBdr>
          <w:bottom w:val="single" w:sz="4" w:space="1" w:color="auto"/>
        </w:pBdr>
        <w:ind w:left="360"/>
      </w:pPr>
    </w:p>
    <w:p w14:paraId="2D457FE5" w14:textId="77777777" w:rsidR="00AE0424" w:rsidRDefault="00AE0424" w:rsidP="00A5567F">
      <w:pPr>
        <w:ind w:left="360"/>
      </w:pPr>
    </w:p>
    <w:p w14:paraId="5E484809" w14:textId="77777777" w:rsidR="00AE0424" w:rsidRDefault="00AE0424" w:rsidP="00A5567F">
      <w:pPr>
        <w:pBdr>
          <w:bottom w:val="single" w:sz="4" w:space="1" w:color="auto"/>
        </w:pBdr>
        <w:ind w:left="360"/>
      </w:pPr>
    </w:p>
    <w:p w14:paraId="160064ED" w14:textId="77777777" w:rsidR="00AE0424" w:rsidRDefault="00AE0424" w:rsidP="00A5567F">
      <w:pPr>
        <w:spacing w:after="160" w:line="259" w:lineRule="auto"/>
        <w:ind w:left="360"/>
      </w:pPr>
    </w:p>
    <w:p w14:paraId="7759E548" w14:textId="77777777" w:rsidR="00AE0424" w:rsidRPr="0065037D" w:rsidRDefault="00AE0424" w:rsidP="00A5567F"/>
    <w:sectPr w:rsidR="00AE0424" w:rsidRPr="0065037D" w:rsidSect="00A66054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EB9AE" w14:textId="77777777" w:rsidR="00997E2B" w:rsidRDefault="00997E2B" w:rsidP="00A31ED0">
      <w:pPr>
        <w:spacing w:after="0" w:line="240" w:lineRule="auto"/>
      </w:pPr>
      <w:r>
        <w:separator/>
      </w:r>
    </w:p>
  </w:endnote>
  <w:endnote w:type="continuationSeparator" w:id="0">
    <w:p w14:paraId="2B1B8607" w14:textId="77777777" w:rsidR="00997E2B" w:rsidRDefault="00997E2B" w:rsidP="00A3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42EBE" w14:textId="77777777" w:rsidR="00B538C0" w:rsidRDefault="00B538C0" w:rsidP="00B538C0">
    <w:pPr>
      <w:pStyle w:val="Footer"/>
      <w:pBdr>
        <w:top w:val="single" w:sz="4" w:space="1" w:color="auto"/>
      </w:pBdr>
      <w:rPr>
        <w:color w:val="009999"/>
        <w:sz w:val="18"/>
        <w:szCs w:val="18"/>
      </w:rPr>
    </w:pPr>
    <w:r w:rsidRPr="005D1444">
      <w:rPr>
        <w:rFonts w:cstheme="minorHAnsi"/>
        <w:color w:val="009999"/>
        <w:sz w:val="18"/>
        <w:szCs w:val="18"/>
      </w:rPr>
      <w:t>©</w:t>
    </w:r>
    <w:r w:rsidRPr="005D1444">
      <w:rPr>
        <w:color w:val="009999"/>
        <w:sz w:val="18"/>
        <w:szCs w:val="18"/>
      </w:rPr>
      <w:t xml:space="preserve"> Commonwealth of Australia 201</w:t>
    </w:r>
    <w:r>
      <w:rPr>
        <w:color w:val="009999"/>
        <w:sz w:val="18"/>
        <w:szCs w:val="18"/>
      </w:rPr>
      <w:t>5</w:t>
    </w:r>
  </w:p>
  <w:p w14:paraId="7DD1F155" w14:textId="77777777" w:rsidR="00B538C0" w:rsidRPr="005B4916" w:rsidRDefault="00B538C0" w:rsidP="00B538C0">
    <w:pPr>
      <w:pStyle w:val="Footer"/>
      <w:pBdr>
        <w:top w:val="single" w:sz="4" w:space="1" w:color="auto"/>
      </w:pBdr>
      <w:rPr>
        <w:sz w:val="18"/>
        <w:szCs w:val="18"/>
      </w:rPr>
    </w:pPr>
    <w:r w:rsidRPr="005B4916">
      <w:rPr>
        <w:sz w:val="18"/>
        <w:szCs w:val="18"/>
      </w:rPr>
      <w:t>This document can be altered for training purposes only</w:t>
    </w:r>
    <w:r w:rsidRPr="005B4916">
      <w:rPr>
        <w:sz w:val="18"/>
        <w:szCs w:val="18"/>
      </w:rPr>
      <w:tab/>
    </w:r>
    <w:r w:rsidRPr="005B4916">
      <w:rPr>
        <w:sz w:val="18"/>
        <w:szCs w:val="18"/>
      </w:rPr>
      <w:tab/>
    </w:r>
    <w:r w:rsidRPr="005B4916">
      <w:rPr>
        <w:sz w:val="18"/>
        <w:szCs w:val="18"/>
      </w:rPr>
      <w:fldChar w:fldCharType="begin"/>
    </w:r>
    <w:r w:rsidRPr="005B4916">
      <w:rPr>
        <w:sz w:val="18"/>
        <w:szCs w:val="18"/>
      </w:rPr>
      <w:instrText xml:space="preserve"> PAGE   \* MERGEFORMAT </w:instrText>
    </w:r>
    <w:r w:rsidRPr="005B4916">
      <w:rPr>
        <w:sz w:val="18"/>
        <w:szCs w:val="18"/>
      </w:rPr>
      <w:fldChar w:fldCharType="separate"/>
    </w:r>
    <w:r w:rsidR="009E2EA6">
      <w:rPr>
        <w:noProof/>
        <w:sz w:val="18"/>
        <w:szCs w:val="18"/>
      </w:rPr>
      <w:t>1</w:t>
    </w:r>
    <w:r w:rsidRPr="005B4916">
      <w:rPr>
        <w:noProof/>
        <w:sz w:val="18"/>
        <w:szCs w:val="18"/>
      </w:rPr>
      <w:fldChar w:fldCharType="end"/>
    </w:r>
  </w:p>
  <w:p w14:paraId="683A468A" w14:textId="1840BCB5" w:rsidR="008A6613" w:rsidRPr="00B538C0" w:rsidRDefault="008A6613" w:rsidP="00B538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DD38D8" w14:textId="77777777" w:rsidR="00997E2B" w:rsidRDefault="00997E2B" w:rsidP="00A31ED0">
      <w:pPr>
        <w:spacing w:after="0" w:line="240" w:lineRule="auto"/>
      </w:pPr>
      <w:r>
        <w:separator/>
      </w:r>
    </w:p>
  </w:footnote>
  <w:footnote w:type="continuationSeparator" w:id="0">
    <w:p w14:paraId="02EB7CEB" w14:textId="77777777" w:rsidR="00997E2B" w:rsidRDefault="00997E2B" w:rsidP="00A31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975"/>
      <w:gridCol w:w="7375"/>
    </w:tblGrid>
    <w:tr w:rsidR="008A6613" w14:paraId="50DBA443" w14:textId="77777777" w:rsidTr="006F001E">
      <w:trPr>
        <w:trHeight w:val="709"/>
      </w:trPr>
      <w:tc>
        <w:tcPr>
          <w:tcW w:w="1975" w:type="dxa"/>
        </w:tcPr>
        <w:p w14:paraId="682F92A1" w14:textId="77777777" w:rsidR="008A6613" w:rsidRDefault="008A6613" w:rsidP="00A31ED0">
          <w:pPr>
            <w:pStyle w:val="Header"/>
            <w:ind w:left="-112"/>
          </w:pPr>
          <w:r>
            <w:rPr>
              <w:noProof/>
              <w:lang w:eastAsia="en-AU"/>
            </w:rPr>
            <w:drawing>
              <wp:inline distT="0" distB="0" distL="0" distR="0" wp14:anchorId="44A76B12" wp14:editId="65C36DD9">
                <wp:extent cx="1168420" cy="450376"/>
                <wp:effectExtent l="19050" t="0" r="0" b="0"/>
                <wp:docPr id="2" name="Picture 0" descr="ForestWorks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restWorks 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9517" cy="450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1" w:type="dxa"/>
          <w:vAlign w:val="center"/>
        </w:tcPr>
        <w:p w14:paraId="70A8C5B7" w14:textId="77777777" w:rsidR="00B538C0" w:rsidRDefault="00B538C0" w:rsidP="00093864">
          <w:pPr>
            <w:pStyle w:val="Header"/>
          </w:pPr>
          <w:r>
            <w:t>Activity</w:t>
          </w:r>
        </w:p>
        <w:p w14:paraId="04191231" w14:textId="444A4794" w:rsidR="008A6613" w:rsidRPr="00A31ED0" w:rsidRDefault="00093864" w:rsidP="00093864">
          <w:pPr>
            <w:pStyle w:val="Header"/>
            <w:rPr>
              <w:color w:val="009999"/>
            </w:rPr>
          </w:pPr>
          <w:r>
            <w:t>Reading maps</w:t>
          </w:r>
        </w:p>
      </w:tc>
    </w:tr>
  </w:tbl>
  <w:p w14:paraId="15397C9A" w14:textId="15B5EC3A" w:rsidR="008A6613" w:rsidRDefault="008A66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50277"/>
    <w:multiLevelType w:val="hybridMultilevel"/>
    <w:tmpl w:val="A0E876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A1EB8"/>
    <w:multiLevelType w:val="hybridMultilevel"/>
    <w:tmpl w:val="3044F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251E6"/>
    <w:multiLevelType w:val="hybridMultilevel"/>
    <w:tmpl w:val="E16EC3E0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B665306"/>
    <w:multiLevelType w:val="hybridMultilevel"/>
    <w:tmpl w:val="146E2A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01F23"/>
    <w:multiLevelType w:val="hybridMultilevel"/>
    <w:tmpl w:val="2C261F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37D"/>
    <w:rsid w:val="00011260"/>
    <w:rsid w:val="0001212E"/>
    <w:rsid w:val="00061DCE"/>
    <w:rsid w:val="000813BE"/>
    <w:rsid w:val="00085295"/>
    <w:rsid w:val="00093864"/>
    <w:rsid w:val="000A713E"/>
    <w:rsid w:val="00170F74"/>
    <w:rsid w:val="00172245"/>
    <w:rsid w:val="001B68B8"/>
    <w:rsid w:val="001D348D"/>
    <w:rsid w:val="00255E5E"/>
    <w:rsid w:val="002F63D5"/>
    <w:rsid w:val="00341CFE"/>
    <w:rsid w:val="00387492"/>
    <w:rsid w:val="003D448B"/>
    <w:rsid w:val="0040066D"/>
    <w:rsid w:val="0043570C"/>
    <w:rsid w:val="004957D1"/>
    <w:rsid w:val="004A67DD"/>
    <w:rsid w:val="004E3B42"/>
    <w:rsid w:val="00551FD6"/>
    <w:rsid w:val="00576C3C"/>
    <w:rsid w:val="00581F3B"/>
    <w:rsid w:val="005D0665"/>
    <w:rsid w:val="005D1444"/>
    <w:rsid w:val="005E5E73"/>
    <w:rsid w:val="005F0F7A"/>
    <w:rsid w:val="0065037D"/>
    <w:rsid w:val="006F001E"/>
    <w:rsid w:val="00800302"/>
    <w:rsid w:val="00837F65"/>
    <w:rsid w:val="00854AFB"/>
    <w:rsid w:val="00872E96"/>
    <w:rsid w:val="008A6613"/>
    <w:rsid w:val="00917AFD"/>
    <w:rsid w:val="0096461C"/>
    <w:rsid w:val="009910A9"/>
    <w:rsid w:val="00997E2B"/>
    <w:rsid w:val="009D6083"/>
    <w:rsid w:val="009E2EA6"/>
    <w:rsid w:val="00A31ED0"/>
    <w:rsid w:val="00A443EB"/>
    <w:rsid w:val="00A5567F"/>
    <w:rsid w:val="00A659CB"/>
    <w:rsid w:val="00A66054"/>
    <w:rsid w:val="00AA7873"/>
    <w:rsid w:val="00AE0424"/>
    <w:rsid w:val="00B538C0"/>
    <w:rsid w:val="00BD6461"/>
    <w:rsid w:val="00BF25AD"/>
    <w:rsid w:val="00C054E8"/>
    <w:rsid w:val="00C44AEC"/>
    <w:rsid w:val="00CE7EA9"/>
    <w:rsid w:val="00D26967"/>
    <w:rsid w:val="00D7104A"/>
    <w:rsid w:val="00E30CD5"/>
    <w:rsid w:val="00E31998"/>
    <w:rsid w:val="00E57855"/>
    <w:rsid w:val="00E94CC7"/>
    <w:rsid w:val="00ED3F93"/>
    <w:rsid w:val="00F07AC9"/>
    <w:rsid w:val="00F15B0B"/>
    <w:rsid w:val="00FE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AB732F"/>
  <w15:docId w15:val="{CF9DDA92-D553-4A46-AF33-CC51BEB7B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054"/>
    <w:rPr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444"/>
    <w:pPr>
      <w:keepNext/>
      <w:keepLines/>
      <w:spacing w:before="200" w:after="0"/>
      <w:outlineLvl w:val="1"/>
    </w:pPr>
    <w:rPr>
      <w:rFonts w:eastAsiaTheme="majorEastAsia" w:cstheme="minorHAnsi"/>
      <w:b/>
      <w:bCs/>
      <w:color w:val="0099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444"/>
    <w:pPr>
      <w:spacing w:before="60" w:after="60" w:line="240" w:lineRule="auto"/>
      <w:outlineLvl w:val="2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ED0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A31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ED0"/>
    <w:rPr>
      <w:lang w:val="en-AU"/>
    </w:rPr>
  </w:style>
  <w:style w:type="table" w:styleId="TableGrid">
    <w:name w:val="Table Grid"/>
    <w:basedOn w:val="TableNormal"/>
    <w:uiPriority w:val="59"/>
    <w:rsid w:val="00A31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ED0"/>
    <w:rPr>
      <w:rFonts w:ascii="Tahoma" w:hAnsi="Tahoma" w:cs="Tahoma"/>
      <w:sz w:val="16"/>
      <w:szCs w:val="16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D1444"/>
    <w:rPr>
      <w:rFonts w:eastAsiaTheme="majorEastAsia" w:cstheme="minorHAnsi"/>
      <w:b/>
      <w:bCs/>
      <w:color w:val="009999"/>
      <w:sz w:val="28"/>
      <w:szCs w:val="28"/>
      <w:lang w:val="en-AU"/>
    </w:rPr>
  </w:style>
  <w:style w:type="paragraph" w:styleId="ListParagraph">
    <w:name w:val="List Paragraph"/>
    <w:basedOn w:val="Normal"/>
    <w:uiPriority w:val="34"/>
    <w:qFormat/>
    <w:rsid w:val="005E5E7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D1444"/>
    <w:rPr>
      <w:b/>
      <w:sz w:val="24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E30CD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D60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60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6083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0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083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9D6083"/>
    <w:pPr>
      <w:spacing w:after="0" w:line="240" w:lineRule="auto"/>
    </w:pPr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om.au/map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\Dropbox\FW%20LLN%20Hub%20content\FW%20Template%20for%20activiti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PolicyDirtyBag xmlns="microsoft.office.server.policy.changes">
  <Microsoft.Office.RecordsManagement.PolicyFeatures.PolicyLabel op="Delete"/>
</PolicyDirtyBag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2242629C51E4A825C08A779917700" ma:contentTypeVersion="189" ma:contentTypeDescription="Create a new document." ma:contentTypeScope="" ma:versionID="6b62ae0567ab40ce6890a1f8f570c697">
  <xsd:schema xmlns:xsd="http://www.w3.org/2001/XMLSchema" xmlns:xs="http://www.w3.org/2001/XMLSchema" xmlns:p="http://schemas.microsoft.com/office/2006/metadata/properties" xmlns:ns2="0a56b152-2336-46f5-a510-dcd9f9226bd7" xmlns:ns3="16a6bbd6-d6d3-4da7-a823-7e2676558598" xmlns:ns4="6633cac4-8ce6-45bf-b825-e749351660ae" xmlns:ns5="d1b7c322-7943-4806-979e-a5ef10677ae6" xmlns:ns6="ac83e355-ac58-46f5-9aca-45f69bd5b256" xmlns:ns7="4653c674-0541-4023-bcef-4fc79ce28644" targetNamespace="http://schemas.microsoft.com/office/2006/metadata/properties" ma:root="true" ma:fieldsID="cbefc880e32d4d192a0146f03e402c9d" ns2:_="" ns3:_="" ns4:_="" ns5:_="" ns6:_="" ns7:_="">
    <xsd:import namespace="0a56b152-2336-46f5-a510-dcd9f9226bd7"/>
    <xsd:import namespace="16a6bbd6-d6d3-4da7-a823-7e2676558598"/>
    <xsd:import namespace="6633cac4-8ce6-45bf-b825-e749351660ae"/>
    <xsd:import namespace="d1b7c322-7943-4806-979e-a5ef10677ae6"/>
    <xsd:import namespace="ac83e355-ac58-46f5-9aca-45f69bd5b256"/>
    <xsd:import namespace="4653c674-0541-4023-bcef-4fc79ce28644"/>
    <xsd:element name="properties">
      <xsd:complexType>
        <xsd:sequence>
          <xsd:element name="documentManagement">
            <xsd:complexType>
              <xsd:all>
                <xsd:element ref="ns2:Project" minOccurs="0"/>
                <xsd:element ref="ns2:Info_x0020_Category" minOccurs="0"/>
                <xsd:element ref="ns2:Info_x0020_Topic" minOccurs="0"/>
                <xsd:element ref="ns4:Contributors" minOccurs="0"/>
                <xsd:element ref="ns4:Description0" minOccurs="0"/>
                <xsd:element ref="ns4:Info_x0020_Audience" minOccurs="0"/>
                <xsd:element ref="ns4:Doc_x0020_Creation_x0020_Date" minOccurs="0"/>
                <xsd:element ref="ns4:DocMigration" minOccurs="0"/>
                <xsd:element ref="ns4:Keyword" minOccurs="0"/>
                <xsd:element ref="ns4:Info_x0020_Source" minOccurs="0"/>
                <xsd:element ref="ns4:DisplayAsHotDoc" minOccurs="0"/>
                <xsd:element ref="ns5:DisplayAsFrequentForm" minOccurs="0"/>
                <xsd:element ref="ns5:DisplayAsEmploymentAssistanceProgram" minOccurs="0"/>
                <xsd:element ref="ns5:DisplayAsArticleOfInterest" minOccurs="0"/>
                <xsd:element ref="ns5:ProjectTags" minOccurs="0"/>
                <xsd:element ref="ns5:Contract" minOccurs="0"/>
                <xsd:element ref="ns5:Event" minOccurs="0"/>
                <xsd:element ref="ns6:OrgArea" minOccurs="0"/>
                <xsd:element ref="ns5:Status" minOccurs="0"/>
                <xsd:element ref="ns3:TaxKeywordTaxHTField" minOccurs="0"/>
                <xsd:element ref="ns3:TaxCatchAll" minOccurs="0"/>
                <xsd:element ref="ns4:Contributors_x003a_ID" minOccurs="0"/>
                <xsd:element ref="ns4:Contributors_x003a_Last_x0020_Name_x0020__x0028_linked_x0020_to_x0020_item_x0029_" minOccurs="0"/>
                <xsd:element ref="ns4:Info_x0020_Audience_x003a_ID" minOccurs="0"/>
                <xsd:element ref="ns4:Info_x0020_Source_x003a_ID" minOccurs="0"/>
                <xsd:element ref="ns5:Contract_x003a_ID" minOccurs="0"/>
                <xsd:element ref="ns5:Contract_x003a_Contract_x0020_Title" minOccurs="0"/>
                <xsd:element ref="ns7:_dlc_DocId" minOccurs="0"/>
                <xsd:element ref="ns7:_dlc_DocIdUrl" minOccurs="0"/>
                <xsd:element ref="ns7:_dlc_DocIdPersistId" minOccurs="0"/>
                <xsd:element ref="ns6:OrgArea_x003a_ID" minOccurs="0"/>
                <xsd:element ref="ns6:OrgArea_x003a_Title" minOccurs="0"/>
                <xsd:element ref="ns5:DLCPolicyLabelValue" minOccurs="0"/>
                <xsd:element ref="ns5:DLCPolicyLabelClientValue" minOccurs="0"/>
                <xsd:element ref="ns5:DLCPolicyLabelLo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6b152-2336-46f5-a510-dcd9f9226bd7" elementFormDefault="qualified">
    <xsd:import namespace="http://schemas.microsoft.com/office/2006/documentManagement/types"/>
    <xsd:import namespace="http://schemas.microsoft.com/office/infopath/2007/PartnerControls"/>
    <xsd:element name="Project" ma:index="2" nillable="true" ma:displayName="Project" ma:list="{dbfcfc0f-1936-428d-843e-dad588c7091d}" ma:internalName="Project" ma:showField="Title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fo_x0020_Category" ma:index="4" nillable="true" ma:displayName="Type of Document" ma:list="{71f30c72-e9f9-4f67-a562-3e19b81c55ad}" ma:internalName="Info_x0020_Category" ma:showField="Title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fo_x0020_Topic" ma:index="5" nillable="true" ma:displayName="Topic" ma:description="Select topic tags that are relevant to the information contained in this item." ma:list="{39c7fc11-58a2-4f53-b10b-8361e0489569}" ma:internalName="Info_x0020_Topic" ma:showField="Title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6bbd6-d6d3-4da7-a823-7e2676558598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1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32" nillable="true" ma:displayName="Taxonomy Catch All Column" ma:description="" ma:hidden="true" ma:list="{a3b49d3d-376b-4e10-bb2a-37212ad63a1d}" ma:internalName="TaxCatchAll" ma:showField="CatchAllData" ma:web="4653c674-0541-4023-bcef-4fc79ce286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3cac4-8ce6-45bf-b825-e749351660ae" elementFormDefault="qualified">
    <xsd:import namespace="http://schemas.microsoft.com/office/2006/documentManagement/types"/>
    <xsd:import namespace="http://schemas.microsoft.com/office/infopath/2007/PartnerControls"/>
    <xsd:element name="Contributors" ma:index="6" nillable="true" ma:displayName="Contributors" ma:list="{6c356eb9-36a9-4b15-86ee-f6e994bc005d}" ma:internalName="Contributors" ma:showField="FullName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7" nillable="true" ma:displayName="Description" ma:internalName="Description0">
      <xsd:simpleType>
        <xsd:restriction base="dms:Note">
          <xsd:maxLength value="255"/>
        </xsd:restriction>
      </xsd:simpleType>
    </xsd:element>
    <xsd:element name="Info_x0020_Audience" ma:index="8" nillable="true" ma:displayName="Audience" ma:list="{a7047c0a-2d9a-450a-b08d-8446b8814160}" ma:internalName="Info_x0020_Audience" ma:showField="Title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_x0020_Creation_x0020_Date" ma:index="9" nillable="true" ma:displayName="Doc Creation Date" ma:default="[today]" ma:format="DateOnly" ma:internalName="Doc_x0020_Creation_x0020_Date">
      <xsd:simpleType>
        <xsd:restriction base="dms:DateTime"/>
      </xsd:simpleType>
    </xsd:element>
    <xsd:element name="DocMigration" ma:index="10" nillable="true" ma:displayName="Document Migration" ma:default="No Action" ma:format="Dropdown" ma:internalName="DocMigration">
      <xsd:simpleType>
        <xsd:restriction base="dms:Choice">
          <xsd:enumeration value="No Action"/>
          <xsd:enumeration value="Move to Published"/>
          <xsd:enumeration value="Move to Archived"/>
        </xsd:restriction>
      </xsd:simpleType>
    </xsd:element>
    <xsd:element name="Keyword" ma:index="11" nillable="true" ma:displayName="Keyword" ma:internalName="Keyword">
      <xsd:simpleType>
        <xsd:restriction base="dms:Note">
          <xsd:maxLength value="255"/>
        </xsd:restriction>
      </xsd:simpleType>
    </xsd:element>
    <xsd:element name="Info_x0020_Source" ma:index="14" nillable="true" ma:displayName="Info Source" ma:list="{3dea1076-1ade-4d04-b9f1-f989fdae477e}" ma:internalName="Info_x0020_Source" ma:showField="Title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splayAsHotDoc" ma:index="15" nillable="true" ma:displayName="DisplayAsHotDoc" ma:default="0" ma:internalName="DisplayAsHotDoc">
      <xsd:simpleType>
        <xsd:restriction base="dms:Boolean"/>
      </xsd:simpleType>
    </xsd:element>
    <xsd:element name="Contributors_x003a_ID" ma:index="33" nillable="true" ma:displayName="Contributors:ID" ma:list="{6c356eb9-36a9-4b15-86ee-f6e994bc005d}" ma:internalName="Contributors_x003a_ID" ma:readOnly="true" ma:showField="ID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ributors_x003a_Last_x0020_Name_x0020__x0028_linked_x0020_to_x0020_item_x0029_" ma:index="34" nillable="true" ma:displayName="Contributors:Last Name (linked to item)" ma:list="{6c356eb9-36a9-4b15-86ee-f6e994bc005d}" ma:internalName="Contributors_x003a_Last_x0020_Name_x0020__x0028_linked_x0020_to_x0020_item_x0029_" ma:readOnly="true" ma:showField="LinkTitleNoMenu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fo_x0020_Audience_x003a_ID" ma:index="35" nillable="true" ma:displayName="Info Audience:ID" ma:list="{a7047c0a-2d9a-450a-b08d-8446b8814160}" ma:internalName="Info_x0020_Audience_x003a_ID" ma:readOnly="true" ma:showField="ID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fo_x0020_Source_x003a_ID" ma:index="36" nillable="true" ma:displayName="Info Source:ID" ma:list="{3dea1076-1ade-4d04-b9f1-f989fdae477e}" ma:internalName="Info_x0020_Source_x003a_ID" ma:readOnly="true" ma:showField="ID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7c322-7943-4806-979e-a5ef10677ae6" elementFormDefault="qualified">
    <xsd:import namespace="http://schemas.microsoft.com/office/2006/documentManagement/types"/>
    <xsd:import namespace="http://schemas.microsoft.com/office/infopath/2007/PartnerControls"/>
    <xsd:element name="DisplayAsFrequentForm" ma:index="16" nillable="true" ma:displayName="DisplayAsFrequentForm" ma:default="0" ma:internalName="DisplayAsFrequentForm">
      <xsd:simpleType>
        <xsd:restriction base="dms:Boolean"/>
      </xsd:simpleType>
    </xsd:element>
    <xsd:element name="DisplayAsEmploymentAssistanceProgram" ma:index="17" nillable="true" ma:displayName="DisplayAsEmploymentAssistanceProgram" ma:default="0" ma:internalName="DisplayAsEmploymentAssistanceProgram">
      <xsd:simpleType>
        <xsd:restriction base="dms:Boolean"/>
      </xsd:simpleType>
    </xsd:element>
    <xsd:element name="DisplayAsArticleOfInterest" ma:index="18" nillable="true" ma:displayName="DisplayAsArticleOfInterest" ma:default="0" ma:internalName="DisplayAsArticleOfInterest">
      <xsd:simpleType>
        <xsd:restriction base="dms:Boolean"/>
      </xsd:simpleType>
    </xsd:element>
    <xsd:element name="ProjectTags" ma:index="19" nillable="true" ma:displayName="ProjectTags" ma:list="{4acd9ad7-195e-40b3-ae44-e20b0497c93a}" ma:internalName="ProjectTags" ma:showField="Title" ma:web="{ac83e355-ac58-46f5-9aca-45f69bd5b256}">
      <xsd:simpleType>
        <xsd:restriction base="dms:MultiChoiceLookup"/>
      </xsd:simpleType>
    </xsd:element>
    <xsd:element name="Contract" ma:index="20" nillable="true" ma:displayName="Contract" ma:list="{2ca81548-3bac-471f-8f21-9888c8b3cd55}" ma:internalName="Contract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vent" ma:index="21" nillable="true" ma:displayName="Event" ma:list="{1c57fa8b-1f43-42b3-8cbe-a060446ed004}" ma:internalName="Event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atus" ma:index="23" nillable="true" ma:displayName="Status" ma:default="Draft" ma:format="Dropdown" ma:internalName="Status">
      <xsd:simpleType>
        <xsd:restriction base="dms:Choice">
          <xsd:enumeration value="Draft"/>
          <xsd:enumeration value="In Progress"/>
          <xsd:enumeration value="Final Version"/>
        </xsd:restriction>
      </xsd:simpleType>
    </xsd:element>
    <xsd:element name="Contract_x003a_ID" ma:index="38" nillable="true" ma:displayName="Contract:ID" ma:list="{2ca81548-3bac-471f-8f21-9888c8b3cd55}" ma:internalName="Contract_x003a_ID" ma:readOnly="true" ma:showField="ID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ract_x003a_Contract_x0020_Title" ma:index="39" nillable="true" ma:displayName="Contract:Contract Title" ma:list="{2ca81548-3bac-471f-8f21-9888c8b3cd55}" ma:internalName="Contract_x003a_Contract_x0020_Title" ma:readOnly="true" ma:showField="Title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LCPolicyLabelValue" ma:index="45" nillable="true" ma:displayName="Label" ma:description="Stores the current value of the label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46" nillable="true" ma:displayName="Client Label Value" ma:description="Stores the last label value computed on the client." ma:hidden="true" ma:internalName="DLCPolicyLabelClientValue" ma:readOnly="false">
      <xsd:simpleType>
        <xsd:restriction base="dms:Note"/>
      </xsd:simpleType>
    </xsd:element>
    <xsd:element name="DLCPolicyLabelLock" ma:index="47" nillable="true" ma:displayName="Label Locked" ma:description="Indicates whether the label should be updated when item properties are modified." ma:hidden="true" ma:internalName="DLCPolicyLabelLock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3e355-ac58-46f5-9aca-45f69bd5b256" elementFormDefault="qualified">
    <xsd:import namespace="http://schemas.microsoft.com/office/2006/documentManagement/types"/>
    <xsd:import namespace="http://schemas.microsoft.com/office/infopath/2007/PartnerControls"/>
    <xsd:element name="OrgArea" ma:index="22" nillable="true" ma:displayName="OrgArea" ma:list="{b93ec6ec-e0a7-49ed-a5fe-b49b8cd6c16a}" ma:internalName="OrgArea" ma:showField="Title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rgArea_x003a_ID" ma:index="43" nillable="true" ma:displayName="OrgArea:ID" ma:list="{b93ec6ec-e0a7-49ed-a5fe-b49b8cd6c16a}" ma:internalName="OrgArea_x003A_ID" ma:readOnly="true" ma:showField="ID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rgArea_x003a_Title" ma:index="44" nillable="true" ma:displayName="OrgArea:Title" ma:list="{b93ec6ec-e0a7-49ed-a5fe-b49b8cd6c16a}" ma:internalName="OrgArea_x003A_Title" ma:readOnly="true" ma:showField="Title" ma:web="ac83e355-ac58-46f5-9aca-45f69bd5b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3c674-0541-4023-bcef-4fc79ce28644" elementFormDefault="qualified">
    <xsd:import namespace="http://schemas.microsoft.com/office/2006/documentManagement/types"/>
    <xsd:import namespace="http://schemas.microsoft.com/office/infopath/2007/PartnerControls"/>
    <xsd:element name="_dlc_DocId" ma:index="4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97967D9-55CE-4569-98A6-57CA25F16841}">
  <ds:schemaRefs>
    <ds:schemaRef ds:uri="microsoft.office.server.policy.changes"/>
  </ds:schemaRefs>
</ds:datastoreItem>
</file>

<file path=customXml/itemProps2.xml><?xml version="1.0" encoding="utf-8"?>
<ds:datastoreItem xmlns:ds="http://schemas.openxmlformats.org/officeDocument/2006/customXml" ds:itemID="{356FE7F2-43CB-4F64-96E2-D65C24B3C0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E011D1-0422-429D-9645-6B32CFA35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56b152-2336-46f5-a510-dcd9f9226bd7"/>
    <ds:schemaRef ds:uri="16a6bbd6-d6d3-4da7-a823-7e2676558598"/>
    <ds:schemaRef ds:uri="6633cac4-8ce6-45bf-b825-e749351660ae"/>
    <ds:schemaRef ds:uri="d1b7c322-7943-4806-979e-a5ef10677ae6"/>
    <ds:schemaRef ds:uri="ac83e355-ac58-46f5-9aca-45f69bd5b256"/>
    <ds:schemaRef ds:uri="4653c674-0541-4023-bcef-4fc79ce286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091575-DF96-4028-B26A-04CF12B538C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FW Template for activities</Template>
  <TotalTime>1</TotalTime>
  <Pages>5</Pages>
  <Words>400</Words>
  <Characters>2284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 Oldfield</dc:creator>
  <cp:lastModifiedBy>Tessa Gudsell</cp:lastModifiedBy>
  <cp:revision>2</cp:revision>
  <dcterms:created xsi:type="dcterms:W3CDTF">2016-08-30T06:21:00Z</dcterms:created>
  <dcterms:modified xsi:type="dcterms:W3CDTF">2016-08-30T06:21:00Z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0x0101004462242629C51E4A825C08A779917700</vt:lpwstr>
  </property>
</Properties>
</file>